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E0" w:rsidRDefault="00FC29E0" w:rsidP="00FC29E0">
      <w:pPr>
        <w:spacing w:after="0" w:line="240" w:lineRule="auto"/>
        <w:jc w:val="center"/>
      </w:pPr>
      <w:bookmarkStart w:id="0" w:name="_GoBack"/>
      <w:bookmarkEnd w:id="0"/>
    </w:p>
    <w:p w:rsidR="00FC29E0" w:rsidRDefault="00FC29E0" w:rsidP="00FC29E0">
      <w:pPr>
        <w:spacing w:after="0" w:line="240" w:lineRule="auto"/>
        <w:jc w:val="center"/>
      </w:pPr>
    </w:p>
    <w:p w:rsidR="00FC29E0" w:rsidRDefault="00FC29E0" w:rsidP="00FC29E0">
      <w:pPr>
        <w:spacing w:after="0" w:line="240" w:lineRule="auto"/>
        <w:jc w:val="center"/>
      </w:pPr>
    </w:p>
    <w:p w:rsidR="00FC29E0" w:rsidRDefault="00FC29E0" w:rsidP="00FC29E0">
      <w:pPr>
        <w:spacing w:after="0" w:line="240" w:lineRule="auto"/>
        <w:jc w:val="center"/>
      </w:pPr>
    </w:p>
    <w:p w:rsidR="00FC29E0" w:rsidRDefault="00FC29E0" w:rsidP="00FC29E0">
      <w:pPr>
        <w:spacing w:after="0" w:line="240" w:lineRule="auto"/>
        <w:jc w:val="center"/>
      </w:pPr>
    </w:p>
    <w:p w:rsidR="00FC29E0" w:rsidRPr="00187466" w:rsidRDefault="00FC29E0" w:rsidP="00FC29E0">
      <w:pPr>
        <w:spacing w:after="0" w:line="240" w:lineRule="auto"/>
        <w:jc w:val="center"/>
        <w:rPr>
          <w:sz w:val="28"/>
        </w:rPr>
      </w:pPr>
      <w:r w:rsidRPr="00187466">
        <w:rPr>
          <w:sz w:val="28"/>
        </w:rPr>
        <w:t>[</w:t>
      </w:r>
      <w:r w:rsidRPr="00187466">
        <w:rPr>
          <w:i/>
          <w:sz w:val="28"/>
        </w:rPr>
        <w:t>Images here</w:t>
      </w:r>
      <w:r w:rsidRPr="00187466">
        <w:rPr>
          <w:sz w:val="28"/>
        </w:rPr>
        <w:t xml:space="preserve"> – place in front of text]</w:t>
      </w:r>
    </w:p>
    <w:p w:rsidR="00FC29E0" w:rsidRDefault="00FC29E0" w:rsidP="00FC29E0">
      <w:pPr>
        <w:spacing w:after="0" w:line="240" w:lineRule="auto"/>
        <w:jc w:val="center"/>
      </w:pPr>
    </w:p>
    <w:p w:rsidR="00FC29E0" w:rsidRDefault="00FC29E0" w:rsidP="00FC29E0">
      <w:pPr>
        <w:spacing w:after="0" w:line="240" w:lineRule="auto"/>
        <w:jc w:val="center"/>
      </w:pPr>
    </w:p>
    <w:p w:rsidR="00FC29E0" w:rsidRDefault="00FC29E0" w:rsidP="00FC29E0">
      <w:pPr>
        <w:spacing w:after="0" w:line="240" w:lineRule="auto"/>
        <w:jc w:val="center"/>
      </w:pPr>
    </w:p>
    <w:p w:rsidR="00FC29E0" w:rsidRDefault="00FC29E0" w:rsidP="00FC29E0">
      <w:pPr>
        <w:spacing w:after="0" w:line="240" w:lineRule="auto"/>
        <w:jc w:val="center"/>
      </w:pPr>
    </w:p>
    <w:p w:rsidR="000E7E6E" w:rsidRPr="00FC29E0" w:rsidRDefault="009F4273" w:rsidP="00FC29E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22AC4" wp14:editId="083F69BD">
                <wp:simplePos x="0" y="0"/>
                <wp:positionH relativeFrom="column">
                  <wp:posOffset>-223520</wp:posOffset>
                </wp:positionH>
                <wp:positionV relativeFrom="page">
                  <wp:posOffset>8654415</wp:posOffset>
                </wp:positionV>
                <wp:extent cx="6209030" cy="197739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9E0" w:rsidRDefault="00FC29E0" w:rsidP="00FC29E0">
                            <w:pPr>
                              <w:pStyle w:val="Default"/>
                              <w:ind w:right="176"/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  <w:r w:rsidRPr="00BC3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New Zealand Importer/Distributor 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>[</w:t>
                            </w:r>
                            <w:r w:rsidRPr="00321B05"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>Company Name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 xml:space="preserve">]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br/>
                              <w:t>[</w:t>
                            </w:r>
                            <w:r w:rsidRPr="00321B05"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>Address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>]</w:t>
                            </w:r>
                          </w:p>
                          <w:p w:rsidR="00FC29E0" w:rsidRDefault="00FC29E0" w:rsidP="00FC29E0">
                            <w:pPr>
                              <w:pStyle w:val="Default"/>
                              <w:ind w:right="176"/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0"/>
                              </w:rPr>
                              <w:t>[</w:t>
                            </w:r>
                            <w:r w:rsidRPr="00321B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2"/>
                                <w:szCs w:val="20"/>
                              </w:rPr>
                              <w:t>Country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br/>
                              <w:t>[</w:t>
                            </w:r>
                            <w:r w:rsidRPr="00321B05"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>Phone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>]</w:t>
                            </w:r>
                          </w:p>
                          <w:p w:rsidR="00FC29E0" w:rsidRDefault="00FC29E0" w:rsidP="00FC29E0">
                            <w:pPr>
                              <w:pStyle w:val="Default"/>
                              <w:ind w:right="176"/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</w:p>
                          <w:p w:rsidR="00FC29E0" w:rsidRDefault="00FC29E0" w:rsidP="00FC29E0">
                            <w:pPr>
                              <w:pStyle w:val="Default"/>
                              <w:ind w:right="176"/>
                              <w:rPr>
                                <w:rFonts w:asciiTheme="minorHAnsi" w:hAnsiTheme="minorHAnsi" w:cstheme="minorHAnsi"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</w:p>
                          <w:p w:rsidR="00FC29E0" w:rsidRDefault="00FC29E0" w:rsidP="00FC29E0">
                            <w:pPr>
                              <w:pStyle w:val="Default"/>
                              <w:ind w:right="39"/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</w:p>
                          <w:p w:rsidR="00FC29E0" w:rsidRDefault="00FC29E0" w:rsidP="00FC29E0">
                            <w:pPr>
                              <w:pStyle w:val="Default"/>
                              <w:ind w:right="39"/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</w:p>
                          <w:p w:rsidR="00FC29E0" w:rsidRDefault="00FC29E0" w:rsidP="00FC29E0">
                            <w:pPr>
                              <w:pStyle w:val="Default"/>
                              <w:ind w:right="39"/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</w:p>
                          <w:p w:rsidR="00FC29E0" w:rsidRPr="001E7531" w:rsidRDefault="00FC29E0" w:rsidP="00FC29E0">
                            <w:pPr>
                              <w:pStyle w:val="Default"/>
                              <w:ind w:right="39"/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</w:pPr>
                            <w:r w:rsidRPr="001E7531">
                              <w:rPr>
                                <w:rFonts w:asciiTheme="minorHAnsi" w:hAnsiTheme="minorHAnsi" w:cstheme="minorHAnsi"/>
                                <w:i/>
                                <w:color w:val="333333"/>
                                <w:sz w:val="22"/>
                                <w:szCs w:val="20"/>
                                <w:lang w:val="en"/>
                              </w:rPr>
                              <w:t>Issued: [Month] [Year]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6pt;margin-top:681.45pt;width:488.9pt;height:1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BOtgIAALo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" filled="f" stroked="f">
                <v:textbox>
                  <w:txbxContent>
                    <w:p w:rsidR="00FC29E0" w:rsidRDefault="00FC29E0" w:rsidP="00FC29E0">
                      <w:pPr>
                        <w:pStyle w:val="Default"/>
                        <w:ind w:right="176"/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</w:pPr>
                      <w:r w:rsidRPr="00BC322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0"/>
                        </w:rPr>
                        <w:t xml:space="preserve">New Zealand Importer/Distributor 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22"/>
                          <w:szCs w:val="20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  <w:t>[</w:t>
                      </w:r>
                      <w:r w:rsidRPr="00321B05"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  <w:t>Company Name</w:t>
                      </w:r>
                      <w:r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  <w:t xml:space="preserve">] </w:t>
                      </w:r>
                      <w:r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  <w:br/>
                        <w:t>[</w:t>
                      </w:r>
                      <w:r w:rsidRPr="00321B05"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  <w:t>Address</w:t>
                      </w:r>
                      <w:r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  <w:t>]</w:t>
                      </w:r>
                    </w:p>
                    <w:p w:rsidR="00FC29E0" w:rsidRDefault="00FC29E0" w:rsidP="00FC29E0">
                      <w:pPr>
                        <w:pStyle w:val="Default"/>
                        <w:ind w:right="176"/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0"/>
                        </w:rPr>
                        <w:t>[</w:t>
                      </w:r>
                      <w:r w:rsidRPr="00321B05">
                        <w:rPr>
                          <w:rFonts w:asciiTheme="minorHAnsi" w:hAnsiTheme="minorHAnsi" w:cstheme="minorHAnsi"/>
                          <w:bCs/>
                          <w:i/>
                          <w:sz w:val="22"/>
                          <w:szCs w:val="20"/>
                        </w:rPr>
                        <w:t>Country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0"/>
                        </w:rPr>
                        <w:t>]</w:t>
                      </w:r>
                      <w:r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  <w:br/>
                        <w:t>[</w:t>
                      </w:r>
                      <w:r w:rsidRPr="00321B05"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  <w:t>Phone</w:t>
                      </w:r>
                      <w:r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  <w:t>]</w:t>
                      </w:r>
                    </w:p>
                    <w:p w:rsidR="00FC29E0" w:rsidRDefault="00FC29E0" w:rsidP="00FC29E0">
                      <w:pPr>
                        <w:pStyle w:val="Default"/>
                        <w:ind w:right="176"/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</w:pPr>
                    </w:p>
                    <w:p w:rsidR="00FC29E0" w:rsidRDefault="00FC29E0" w:rsidP="00FC29E0">
                      <w:pPr>
                        <w:pStyle w:val="Default"/>
                        <w:ind w:right="176"/>
                        <w:rPr>
                          <w:rFonts w:asciiTheme="minorHAnsi" w:hAnsiTheme="minorHAnsi" w:cstheme="minorHAnsi"/>
                          <w:color w:val="333333"/>
                          <w:sz w:val="22"/>
                          <w:szCs w:val="20"/>
                          <w:lang w:val="en"/>
                        </w:rPr>
                      </w:pPr>
                    </w:p>
                    <w:p w:rsidR="00FC29E0" w:rsidRDefault="00FC29E0" w:rsidP="00FC29E0">
                      <w:pPr>
                        <w:pStyle w:val="Default"/>
                        <w:ind w:right="39"/>
                        <w:jc w:val="right"/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</w:pPr>
                    </w:p>
                    <w:p w:rsidR="00FC29E0" w:rsidRDefault="00FC29E0" w:rsidP="00FC29E0">
                      <w:pPr>
                        <w:pStyle w:val="Default"/>
                        <w:ind w:right="39"/>
                        <w:jc w:val="right"/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</w:pPr>
                    </w:p>
                    <w:p w:rsidR="00FC29E0" w:rsidRDefault="00FC29E0" w:rsidP="00FC29E0">
                      <w:pPr>
                        <w:pStyle w:val="Default"/>
                        <w:ind w:right="39"/>
                        <w:jc w:val="right"/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</w:pPr>
                    </w:p>
                    <w:p w:rsidR="00FC29E0" w:rsidRPr="001E7531" w:rsidRDefault="00FC29E0" w:rsidP="00FC29E0">
                      <w:pPr>
                        <w:pStyle w:val="Default"/>
                        <w:ind w:right="39"/>
                        <w:jc w:val="right"/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</w:pPr>
                      <w:r w:rsidRPr="001E7531">
                        <w:rPr>
                          <w:rFonts w:asciiTheme="minorHAnsi" w:hAnsiTheme="minorHAnsi" w:cstheme="minorHAnsi"/>
                          <w:i/>
                          <w:color w:val="333333"/>
                          <w:sz w:val="22"/>
                          <w:szCs w:val="20"/>
                          <w:lang w:val="en"/>
                        </w:rPr>
                        <w:t>Issued: [Month] [Year]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7D1AA" wp14:editId="2C8339EE">
                <wp:simplePos x="0" y="0"/>
                <wp:positionH relativeFrom="column">
                  <wp:posOffset>-223284</wp:posOffset>
                </wp:positionH>
                <wp:positionV relativeFrom="page">
                  <wp:posOffset>3498112</wp:posOffset>
                </wp:positionV>
                <wp:extent cx="6209414" cy="514604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414" cy="514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9E0" w:rsidRDefault="00FC29E0" w:rsidP="00FC29E0">
                            <w:pPr>
                              <w:spacing w:before="60" w:after="6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8"/>
                              </w:rPr>
                            </w:pPr>
                            <w:r w:rsidRPr="00BC322C">
                              <w:rPr>
                                <w:rFonts w:cstheme="minorHAnsi"/>
                                <w:b/>
                                <w:bCs/>
                                <w:sz w:val="48"/>
                              </w:rPr>
                              <w:t>Product Name</w:t>
                            </w:r>
                          </w:p>
                          <w:p w:rsidR="00FC29E0" w:rsidRPr="00BC322C" w:rsidRDefault="00FC29E0" w:rsidP="00FC29E0">
                            <w:pPr>
                              <w:spacing w:before="60" w:after="60" w:line="240" w:lineRule="auto"/>
                              <w:jc w:val="center"/>
                              <w:rPr>
                                <w:rFonts w:cstheme="minorHAnsi"/>
                                <w:color w:val="333333"/>
                                <w:sz w:val="24"/>
                                <w:szCs w:val="19"/>
                                <w:lang w:val="en"/>
                              </w:rPr>
                            </w:pPr>
                            <w:r w:rsidRPr="00BC322C">
                              <w:rPr>
                                <w:rFonts w:cstheme="minorHAnsi"/>
                                <w:color w:val="333333"/>
                                <w:sz w:val="28"/>
                                <w:szCs w:val="19"/>
                                <w:lang w:val="en"/>
                              </w:rPr>
                              <w:t>[</w:t>
                            </w:r>
                            <w:proofErr w:type="gramStart"/>
                            <w:r w:rsidRPr="00BC322C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19"/>
                                <w:lang w:val="en"/>
                              </w:rPr>
                              <w:t>product</w:t>
                            </w:r>
                            <w:proofErr w:type="gramEnd"/>
                            <w:r w:rsidRPr="00BC322C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19"/>
                                <w:lang w:val="en"/>
                              </w:rPr>
                              <w:t xml:space="preserve"> description – model number </w:t>
                            </w:r>
                            <w:proofErr w:type="spellStart"/>
                            <w:r w:rsidRPr="00BC322C">
                              <w:rPr>
                                <w:rFonts w:cstheme="minorHAnsi"/>
                                <w:i/>
                                <w:color w:val="333333"/>
                                <w:sz w:val="28"/>
                                <w:szCs w:val="19"/>
                                <w:lang w:val="en"/>
                              </w:rPr>
                              <w:t>etc</w:t>
                            </w:r>
                            <w:proofErr w:type="spellEnd"/>
                            <w:r w:rsidRPr="00BC322C">
                              <w:rPr>
                                <w:rFonts w:cstheme="minorHAnsi"/>
                                <w:color w:val="333333"/>
                                <w:sz w:val="28"/>
                                <w:szCs w:val="19"/>
                                <w:lang w:val="en"/>
                              </w:rPr>
                              <w:t>]</w:t>
                            </w:r>
                          </w:p>
                          <w:p w:rsidR="00FC29E0" w:rsidRPr="00BC322C" w:rsidRDefault="00FC29E0" w:rsidP="00FC29E0">
                            <w:pPr>
                              <w:pStyle w:val="Default"/>
                              <w:spacing w:before="60" w:after="60"/>
                              <w:ind w:right="176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</w:pP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[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Retailer(s) and date range for sale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]</w:t>
                            </w:r>
                          </w:p>
                          <w:p w:rsidR="00FC29E0" w:rsidRPr="00BC322C" w:rsidRDefault="00FC29E0" w:rsidP="00FC29E0">
                            <w:pPr>
                              <w:pStyle w:val="Default"/>
                              <w:spacing w:before="240" w:after="120" w:line="276" w:lineRule="auto"/>
                              <w:ind w:right="176"/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</w:pPr>
                            <w:r w:rsidRPr="00BC3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26"/>
                              </w:rPr>
                              <w:t>Defect:</w:t>
                            </w:r>
                            <w:r w:rsidRPr="006A4359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>[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 xml:space="preserve">brief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 xml:space="preserve">plain English 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>description of the fault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>]</w:t>
                            </w:r>
                          </w:p>
                          <w:p w:rsidR="00FC29E0" w:rsidRPr="00BC322C" w:rsidRDefault="00FC29E0" w:rsidP="00FC29E0">
                            <w:pPr>
                              <w:pStyle w:val="Default"/>
                              <w:spacing w:before="120" w:after="120" w:line="276" w:lineRule="auto"/>
                              <w:ind w:right="176"/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</w:pPr>
                            <w:r w:rsidRPr="00BC3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26"/>
                              </w:rPr>
                              <w:t>Hazard: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>[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>brief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>plain English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 xml:space="preserve"> description of the hazard(s)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 xml:space="preserve"> posed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 xml:space="preserve">]. </w:t>
                            </w:r>
                          </w:p>
                          <w:p w:rsidR="00FC29E0" w:rsidRPr="00BC322C" w:rsidRDefault="00FC29E0" w:rsidP="00FC29E0">
                            <w:pPr>
                              <w:pStyle w:val="Default"/>
                              <w:spacing w:before="120" w:after="120" w:line="276" w:lineRule="auto"/>
                              <w:ind w:right="176"/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</w:pPr>
                            <w:r w:rsidRPr="00BC322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26"/>
                              </w:rPr>
                              <w:t>What to do: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>[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>brief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 xml:space="preserve"> “plain English” 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32"/>
                                <w:szCs w:val="26"/>
                              </w:rPr>
                              <w:t>description of what the consumer should do to mitigate the hazard(s) and access the remedy</w:t>
                            </w:r>
                            <w:r w:rsidRPr="00BC322C">
                              <w:rPr>
                                <w:rFonts w:asciiTheme="minorHAnsi" w:hAnsiTheme="minorHAnsi" w:cstheme="minorHAnsi"/>
                                <w:bCs/>
                                <w:sz w:val="32"/>
                                <w:szCs w:val="26"/>
                              </w:rPr>
                              <w:t xml:space="preserve">]. </w:t>
                            </w:r>
                          </w:p>
                          <w:p w:rsidR="00FC29E0" w:rsidRPr="00A80E05" w:rsidRDefault="00FC29E0" w:rsidP="00FC29E0">
                            <w:pPr>
                              <w:pStyle w:val="Default"/>
                              <w:spacing w:before="240" w:after="120" w:line="276" w:lineRule="auto"/>
                              <w:ind w:right="176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</w:pPr>
                            <w:r w:rsidRPr="00A80E0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6"/>
                              </w:rPr>
                              <w:t>Contact details: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 xml:space="preserve"> [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provide details for New Zealand consumers to access the remedy and/or further information on the recall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(important note – access to the remedy and information should not cost the consumer/end user)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]</w:t>
                            </w:r>
                          </w:p>
                          <w:p w:rsidR="00FC29E0" w:rsidRDefault="00FC29E0" w:rsidP="00FC29E0">
                            <w:pPr>
                              <w:pStyle w:val="Default"/>
                              <w:spacing w:line="276" w:lineRule="auto"/>
                              <w:ind w:left="882" w:right="176" w:hanging="882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phone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[</w:t>
                            </w:r>
                            <w:proofErr w:type="spellStart"/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free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phone</w:t>
                            </w:r>
                            <w:proofErr w:type="spellEnd"/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 number – discuss with the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Trading Standards 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if you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are unable to 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provide a </w:t>
                            </w:r>
                            <w:proofErr w:type="spellStart"/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free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phone</w:t>
                            </w:r>
                            <w:proofErr w:type="spellEnd"/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 number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 xml:space="preserve"> for New Zealand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]</w:t>
                            </w:r>
                          </w:p>
                          <w:p w:rsidR="00FC29E0" w:rsidRDefault="00FC29E0" w:rsidP="00FC29E0">
                            <w:pPr>
                              <w:pStyle w:val="Default"/>
                              <w:spacing w:line="276" w:lineRule="auto"/>
                              <w:ind w:left="882" w:right="176" w:hanging="882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[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email address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]</w:t>
                            </w:r>
                          </w:p>
                          <w:p w:rsidR="00FC29E0" w:rsidRPr="00A80E05" w:rsidRDefault="00FC29E0" w:rsidP="00FC29E0">
                            <w:pPr>
                              <w:pStyle w:val="Default"/>
                              <w:spacing w:line="276" w:lineRule="auto"/>
                              <w:ind w:left="882" w:right="176" w:hanging="882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online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[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web address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8"/>
                                <w:szCs w:val="26"/>
                              </w:rPr>
                              <w:t>, web chat</w:t>
                            </w:r>
                            <w:r w:rsidRPr="00A80E05"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6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7.6pt;margin-top:275.45pt;width:488.95pt;height:40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JcuQIAAME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" filled="f" stroked="f">
                <v:textbox>
                  <w:txbxContent>
                    <w:p w:rsidR="00FC29E0" w:rsidRDefault="00FC29E0" w:rsidP="00FC29E0">
                      <w:pPr>
                        <w:spacing w:before="60" w:after="6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48"/>
                        </w:rPr>
                      </w:pPr>
                      <w:r w:rsidRPr="00BC322C">
                        <w:rPr>
                          <w:rFonts w:cstheme="minorHAnsi"/>
                          <w:b/>
                          <w:bCs/>
                          <w:sz w:val="48"/>
                        </w:rPr>
                        <w:t>Product Name</w:t>
                      </w:r>
                    </w:p>
                    <w:p w:rsidR="00FC29E0" w:rsidRPr="00BC322C" w:rsidRDefault="00FC29E0" w:rsidP="00FC29E0">
                      <w:pPr>
                        <w:spacing w:before="60" w:after="60" w:line="240" w:lineRule="auto"/>
                        <w:jc w:val="center"/>
                        <w:rPr>
                          <w:rFonts w:cstheme="minorHAnsi"/>
                          <w:color w:val="333333"/>
                          <w:sz w:val="24"/>
                          <w:szCs w:val="19"/>
                          <w:lang w:val="en"/>
                        </w:rPr>
                      </w:pPr>
                      <w:r w:rsidRPr="00BC322C">
                        <w:rPr>
                          <w:rFonts w:cstheme="minorHAnsi"/>
                          <w:color w:val="333333"/>
                          <w:sz w:val="28"/>
                          <w:szCs w:val="19"/>
                          <w:lang w:val="en"/>
                        </w:rPr>
                        <w:t>[</w:t>
                      </w:r>
                      <w:proofErr w:type="gramStart"/>
                      <w:r w:rsidRPr="00BC322C">
                        <w:rPr>
                          <w:rFonts w:cstheme="minorHAnsi"/>
                          <w:i/>
                          <w:color w:val="333333"/>
                          <w:sz w:val="28"/>
                          <w:szCs w:val="19"/>
                          <w:lang w:val="en"/>
                        </w:rPr>
                        <w:t>product</w:t>
                      </w:r>
                      <w:proofErr w:type="gramEnd"/>
                      <w:r w:rsidRPr="00BC322C">
                        <w:rPr>
                          <w:rFonts w:cstheme="minorHAnsi"/>
                          <w:i/>
                          <w:color w:val="333333"/>
                          <w:sz w:val="28"/>
                          <w:szCs w:val="19"/>
                          <w:lang w:val="en"/>
                        </w:rPr>
                        <w:t xml:space="preserve"> description – model number </w:t>
                      </w:r>
                      <w:proofErr w:type="spellStart"/>
                      <w:r w:rsidRPr="00BC322C">
                        <w:rPr>
                          <w:rFonts w:cstheme="minorHAnsi"/>
                          <w:i/>
                          <w:color w:val="333333"/>
                          <w:sz w:val="28"/>
                          <w:szCs w:val="19"/>
                          <w:lang w:val="en"/>
                        </w:rPr>
                        <w:t>etc</w:t>
                      </w:r>
                      <w:proofErr w:type="spellEnd"/>
                      <w:r w:rsidRPr="00BC322C">
                        <w:rPr>
                          <w:rFonts w:cstheme="minorHAnsi"/>
                          <w:color w:val="333333"/>
                          <w:sz w:val="28"/>
                          <w:szCs w:val="19"/>
                          <w:lang w:val="en"/>
                        </w:rPr>
                        <w:t>]</w:t>
                      </w:r>
                    </w:p>
                    <w:p w:rsidR="00FC29E0" w:rsidRPr="00BC322C" w:rsidRDefault="00FC29E0" w:rsidP="00FC29E0">
                      <w:pPr>
                        <w:pStyle w:val="Default"/>
                        <w:spacing w:before="60" w:after="60"/>
                        <w:ind w:right="176"/>
                        <w:jc w:val="center"/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</w:pPr>
                      <w:r w:rsidRPr="00BC322C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[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Retailer(s) and date range for sale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]</w:t>
                      </w:r>
                    </w:p>
                    <w:p w:rsidR="00FC29E0" w:rsidRPr="00BC322C" w:rsidRDefault="00FC29E0" w:rsidP="00FC29E0">
                      <w:pPr>
                        <w:pStyle w:val="Default"/>
                        <w:spacing w:before="240" w:after="120" w:line="276" w:lineRule="auto"/>
                        <w:ind w:right="176"/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</w:pPr>
                      <w:r w:rsidRPr="00BC322C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26"/>
                        </w:rPr>
                        <w:t>Defect:</w:t>
                      </w:r>
                      <w:r w:rsidRPr="006A4359"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 xml:space="preserve"> 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>[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 xml:space="preserve">brief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 xml:space="preserve">plain English 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>description of the fault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>]</w:t>
                      </w:r>
                    </w:p>
                    <w:p w:rsidR="00FC29E0" w:rsidRPr="00BC322C" w:rsidRDefault="00FC29E0" w:rsidP="00FC29E0">
                      <w:pPr>
                        <w:pStyle w:val="Default"/>
                        <w:spacing w:before="120" w:after="120" w:line="276" w:lineRule="auto"/>
                        <w:ind w:right="176"/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</w:pPr>
                      <w:r w:rsidRPr="00BC322C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26"/>
                        </w:rPr>
                        <w:t>Hazard: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 xml:space="preserve"> 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>[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>brief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 xml:space="preserve"> 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>plain English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 xml:space="preserve"> description of the hazard(s)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 xml:space="preserve"> posed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 xml:space="preserve">]. </w:t>
                      </w:r>
                    </w:p>
                    <w:p w:rsidR="00FC29E0" w:rsidRPr="00BC322C" w:rsidRDefault="00FC29E0" w:rsidP="00FC29E0">
                      <w:pPr>
                        <w:pStyle w:val="Default"/>
                        <w:spacing w:before="120" w:after="120" w:line="276" w:lineRule="auto"/>
                        <w:ind w:right="176"/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</w:pPr>
                      <w:r w:rsidRPr="00BC322C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26"/>
                        </w:rPr>
                        <w:t>What to do: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 xml:space="preserve"> 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>[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>brief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 xml:space="preserve"> “plain English” 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i/>
                          <w:sz w:val="32"/>
                          <w:szCs w:val="26"/>
                        </w:rPr>
                        <w:t>description of what the consumer should do to mitigate the hazard(s) and access the remedy</w:t>
                      </w:r>
                      <w:r w:rsidRPr="00BC322C">
                        <w:rPr>
                          <w:rFonts w:asciiTheme="minorHAnsi" w:hAnsiTheme="minorHAnsi" w:cstheme="minorHAnsi"/>
                          <w:bCs/>
                          <w:sz w:val="32"/>
                          <w:szCs w:val="26"/>
                        </w:rPr>
                        <w:t xml:space="preserve">]. </w:t>
                      </w:r>
                    </w:p>
                    <w:p w:rsidR="00FC29E0" w:rsidRPr="00A80E05" w:rsidRDefault="00FC29E0" w:rsidP="00FC29E0">
                      <w:pPr>
                        <w:pStyle w:val="Default"/>
                        <w:spacing w:before="240" w:after="120" w:line="276" w:lineRule="auto"/>
                        <w:ind w:right="176"/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</w:pPr>
                      <w:r w:rsidRPr="00A80E0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6"/>
                        </w:rPr>
                        <w:t>Contact details: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 xml:space="preserve"> [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provide details for New Zealand consumers to access the remedy and/or further information on the recall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(important note – access to the remedy and information should not cost the consumer/end user)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]</w:t>
                      </w:r>
                    </w:p>
                    <w:p w:rsidR="00FC29E0" w:rsidRDefault="00FC29E0" w:rsidP="00FC29E0">
                      <w:pPr>
                        <w:pStyle w:val="Default"/>
                        <w:spacing w:line="276" w:lineRule="auto"/>
                        <w:ind w:left="882" w:right="176" w:hanging="882"/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phone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ab/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[</w:t>
                      </w:r>
                      <w:proofErr w:type="spellStart"/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free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phone</w:t>
                      </w:r>
                      <w:proofErr w:type="spellEnd"/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 number – discuss with the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Trading Standards 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if you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are unable to 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provide a </w:t>
                      </w:r>
                      <w:proofErr w:type="spellStart"/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free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phone</w:t>
                      </w:r>
                      <w:proofErr w:type="spellEnd"/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 number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 xml:space="preserve"> for New Zealand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]</w:t>
                      </w:r>
                    </w:p>
                    <w:p w:rsidR="00FC29E0" w:rsidRDefault="00FC29E0" w:rsidP="00FC29E0">
                      <w:pPr>
                        <w:pStyle w:val="Default"/>
                        <w:spacing w:line="276" w:lineRule="auto"/>
                        <w:ind w:left="882" w:right="176" w:hanging="882"/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email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ab/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[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email address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]</w:t>
                      </w:r>
                    </w:p>
                    <w:p w:rsidR="00FC29E0" w:rsidRPr="00A80E05" w:rsidRDefault="00FC29E0" w:rsidP="00FC29E0">
                      <w:pPr>
                        <w:pStyle w:val="Default"/>
                        <w:spacing w:line="276" w:lineRule="auto"/>
                        <w:ind w:left="882" w:right="176" w:hanging="882"/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online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: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ab/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[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web address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  <w:sz w:val="28"/>
                          <w:szCs w:val="26"/>
                        </w:rPr>
                        <w:t>, web chat</w:t>
                      </w:r>
                      <w:r w:rsidRPr="00A80E05">
                        <w:rPr>
                          <w:rFonts w:asciiTheme="minorHAnsi" w:hAnsiTheme="minorHAnsi" w:cstheme="minorHAnsi"/>
                          <w:bCs/>
                          <w:sz w:val="28"/>
                          <w:szCs w:val="26"/>
                        </w:rPr>
                        <w:t>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E7E6E" w:rsidRPr="00FC29E0" w:rsidSect="00FC29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27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9E0" w:rsidRDefault="00FC29E0" w:rsidP="00FC29E0">
      <w:pPr>
        <w:spacing w:after="0" w:line="240" w:lineRule="auto"/>
      </w:pPr>
      <w:r>
        <w:separator/>
      </w:r>
    </w:p>
  </w:endnote>
  <w:endnote w:type="continuationSeparator" w:id="0">
    <w:p w:rsidR="00FC29E0" w:rsidRDefault="00FC29E0" w:rsidP="00FC2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5" w:rsidRDefault="00B90A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9E0" w:rsidRDefault="00FC29E0" w:rsidP="00FC29E0">
    <w:pPr>
      <w:pStyle w:val="Footer"/>
      <w:jc w:val="center"/>
      <w:rPr>
        <w:b/>
      </w:rPr>
    </w:pPr>
    <w:r w:rsidRPr="00B52AF0">
      <w:rPr>
        <w:b/>
      </w:rPr>
      <w:t xml:space="preserve">See </w:t>
    </w:r>
    <w:hyperlink r:id="rId1" w:history="1">
      <w:r w:rsidRPr="002F70B0">
        <w:rPr>
          <w:rStyle w:val="Hyperlink"/>
          <w:b/>
        </w:rPr>
        <w:t>www.recalls.govt.nz</w:t>
      </w:r>
    </w:hyperlink>
    <w:r w:rsidRPr="00B52AF0">
      <w:rPr>
        <w:b/>
      </w:rPr>
      <w:t xml:space="preserve"> for</w:t>
    </w:r>
    <w:r w:rsidRPr="00B52AF0">
      <w:rPr>
        <w:b/>
      </w:rPr>
      <w:br/>
      <w:t>other New Z</w:t>
    </w:r>
    <w:r>
      <w:rPr>
        <w:b/>
      </w:rPr>
      <w:t>ealand consumer product recalls</w:t>
    </w:r>
  </w:p>
  <w:p w:rsidR="00FC29E0" w:rsidRDefault="00FC29E0" w:rsidP="00FC29E0">
    <w:pPr>
      <w:pStyle w:val="Footer"/>
      <w:jc w:val="center"/>
      <w:rPr>
        <w:b/>
      </w:rPr>
    </w:pPr>
  </w:p>
  <w:p w:rsidR="00FC29E0" w:rsidRPr="008F2269" w:rsidRDefault="00FC29E0" w:rsidP="00FC29E0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5" w:rsidRDefault="00B90A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9E0" w:rsidRDefault="00FC29E0" w:rsidP="00FC29E0">
      <w:pPr>
        <w:spacing w:after="0" w:line="240" w:lineRule="auto"/>
      </w:pPr>
      <w:r>
        <w:separator/>
      </w:r>
    </w:p>
  </w:footnote>
  <w:footnote w:type="continuationSeparator" w:id="0">
    <w:p w:rsidR="00FC29E0" w:rsidRDefault="00FC29E0" w:rsidP="00FC2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5" w:rsidRDefault="00B90A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9E0" w:rsidRDefault="00FC29E0" w:rsidP="00FC29E0">
    <w:pPr>
      <w:pStyle w:val="Header"/>
      <w:ind w:left="-567"/>
    </w:pP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71529805" wp14:editId="089EE4B1">
          <wp:simplePos x="0" y="0"/>
          <wp:positionH relativeFrom="column">
            <wp:align>center</wp:align>
          </wp:positionH>
          <wp:positionV relativeFrom="paragraph">
            <wp:posOffset>-20320</wp:posOffset>
          </wp:positionV>
          <wp:extent cx="7206018" cy="10192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 12675 A4 Recall Form april 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7200" cy="10194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A15" w:rsidRDefault="00B90A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E0"/>
    <w:rsid w:val="000003A3"/>
    <w:rsid w:val="00007FB2"/>
    <w:rsid w:val="000137BF"/>
    <w:rsid w:val="00033B3B"/>
    <w:rsid w:val="00036712"/>
    <w:rsid w:val="00051515"/>
    <w:rsid w:val="00066528"/>
    <w:rsid w:val="00067470"/>
    <w:rsid w:val="00073044"/>
    <w:rsid w:val="0009141A"/>
    <w:rsid w:val="000B421B"/>
    <w:rsid w:val="000B4E0B"/>
    <w:rsid w:val="000B65A5"/>
    <w:rsid w:val="000C722C"/>
    <w:rsid w:val="000D30F7"/>
    <w:rsid w:val="000E7E6E"/>
    <w:rsid w:val="000E7EFF"/>
    <w:rsid w:val="00111E95"/>
    <w:rsid w:val="00122BBD"/>
    <w:rsid w:val="00143EE4"/>
    <w:rsid w:val="00144BF7"/>
    <w:rsid w:val="001B679B"/>
    <w:rsid w:val="001C04EE"/>
    <w:rsid w:val="001E2729"/>
    <w:rsid w:val="001F1801"/>
    <w:rsid w:val="002046E8"/>
    <w:rsid w:val="00207B4D"/>
    <w:rsid w:val="00211AA3"/>
    <w:rsid w:val="002121E9"/>
    <w:rsid w:val="00215319"/>
    <w:rsid w:val="00216B49"/>
    <w:rsid w:val="002337E1"/>
    <w:rsid w:val="0024495C"/>
    <w:rsid w:val="00250219"/>
    <w:rsid w:val="0025131B"/>
    <w:rsid w:val="002548D3"/>
    <w:rsid w:val="00270865"/>
    <w:rsid w:val="00283474"/>
    <w:rsid w:val="002834A3"/>
    <w:rsid w:val="00296DF5"/>
    <w:rsid w:val="002A380E"/>
    <w:rsid w:val="002B164F"/>
    <w:rsid w:val="002B5ABD"/>
    <w:rsid w:val="002F3672"/>
    <w:rsid w:val="002F5BFA"/>
    <w:rsid w:val="002F629E"/>
    <w:rsid w:val="0031372E"/>
    <w:rsid w:val="00314003"/>
    <w:rsid w:val="0032068E"/>
    <w:rsid w:val="00330743"/>
    <w:rsid w:val="00331E2A"/>
    <w:rsid w:val="00332173"/>
    <w:rsid w:val="0034109B"/>
    <w:rsid w:val="00360A81"/>
    <w:rsid w:val="00363902"/>
    <w:rsid w:val="00366383"/>
    <w:rsid w:val="00381E40"/>
    <w:rsid w:val="00383E6B"/>
    <w:rsid w:val="00386B4D"/>
    <w:rsid w:val="00395EF1"/>
    <w:rsid w:val="003A092B"/>
    <w:rsid w:val="003A1E56"/>
    <w:rsid w:val="003C3298"/>
    <w:rsid w:val="003E6549"/>
    <w:rsid w:val="003F2413"/>
    <w:rsid w:val="003F3CBB"/>
    <w:rsid w:val="0040749B"/>
    <w:rsid w:val="0042671F"/>
    <w:rsid w:val="004313E3"/>
    <w:rsid w:val="004423EC"/>
    <w:rsid w:val="00451806"/>
    <w:rsid w:val="004528B4"/>
    <w:rsid w:val="00471042"/>
    <w:rsid w:val="004877FE"/>
    <w:rsid w:val="0049492D"/>
    <w:rsid w:val="004B1DDE"/>
    <w:rsid w:val="004C3315"/>
    <w:rsid w:val="004D3F10"/>
    <w:rsid w:val="004D6A39"/>
    <w:rsid w:val="004E2DA4"/>
    <w:rsid w:val="004F6AF3"/>
    <w:rsid w:val="0050597E"/>
    <w:rsid w:val="00517DBB"/>
    <w:rsid w:val="005208F5"/>
    <w:rsid w:val="005417A5"/>
    <w:rsid w:val="00545A23"/>
    <w:rsid w:val="00571447"/>
    <w:rsid w:val="00584BB1"/>
    <w:rsid w:val="00593725"/>
    <w:rsid w:val="005B571F"/>
    <w:rsid w:val="005C265D"/>
    <w:rsid w:val="005C2E85"/>
    <w:rsid w:val="005C573D"/>
    <w:rsid w:val="005D66D1"/>
    <w:rsid w:val="005E5265"/>
    <w:rsid w:val="005F514D"/>
    <w:rsid w:val="005F7F94"/>
    <w:rsid w:val="006042F4"/>
    <w:rsid w:val="00604BA0"/>
    <w:rsid w:val="00610C99"/>
    <w:rsid w:val="0061208B"/>
    <w:rsid w:val="00624A8E"/>
    <w:rsid w:val="00635D49"/>
    <w:rsid w:val="0064187E"/>
    <w:rsid w:val="006527FE"/>
    <w:rsid w:val="006737E7"/>
    <w:rsid w:val="00675128"/>
    <w:rsid w:val="006822FB"/>
    <w:rsid w:val="00687EFD"/>
    <w:rsid w:val="0069493D"/>
    <w:rsid w:val="006B5697"/>
    <w:rsid w:val="006D1A65"/>
    <w:rsid w:val="006D71C2"/>
    <w:rsid w:val="006F201B"/>
    <w:rsid w:val="00702F2B"/>
    <w:rsid w:val="00703571"/>
    <w:rsid w:val="0071001F"/>
    <w:rsid w:val="00725826"/>
    <w:rsid w:val="00725AF5"/>
    <w:rsid w:val="00726E67"/>
    <w:rsid w:val="007330B1"/>
    <w:rsid w:val="007375B5"/>
    <w:rsid w:val="00744373"/>
    <w:rsid w:val="00745D4A"/>
    <w:rsid w:val="00750FCD"/>
    <w:rsid w:val="00753387"/>
    <w:rsid w:val="0075699A"/>
    <w:rsid w:val="00767E84"/>
    <w:rsid w:val="00773998"/>
    <w:rsid w:val="00786BC2"/>
    <w:rsid w:val="007A1BBA"/>
    <w:rsid w:val="007A2ADB"/>
    <w:rsid w:val="007B56A7"/>
    <w:rsid w:val="007B7F80"/>
    <w:rsid w:val="007C79CF"/>
    <w:rsid w:val="007D74F8"/>
    <w:rsid w:val="0080405F"/>
    <w:rsid w:val="00805EA9"/>
    <w:rsid w:val="008238B3"/>
    <w:rsid w:val="008336AC"/>
    <w:rsid w:val="00837EC8"/>
    <w:rsid w:val="00873160"/>
    <w:rsid w:val="00875B13"/>
    <w:rsid w:val="00881D3B"/>
    <w:rsid w:val="008832F2"/>
    <w:rsid w:val="008A0797"/>
    <w:rsid w:val="008A166F"/>
    <w:rsid w:val="008A7A66"/>
    <w:rsid w:val="008B1326"/>
    <w:rsid w:val="008C41A1"/>
    <w:rsid w:val="008D4AB0"/>
    <w:rsid w:val="008E0BE4"/>
    <w:rsid w:val="0090285E"/>
    <w:rsid w:val="00904A5B"/>
    <w:rsid w:val="00913158"/>
    <w:rsid w:val="00930E72"/>
    <w:rsid w:val="00935372"/>
    <w:rsid w:val="009355B3"/>
    <w:rsid w:val="00936265"/>
    <w:rsid w:val="00955CBC"/>
    <w:rsid w:val="00962F45"/>
    <w:rsid w:val="00970803"/>
    <w:rsid w:val="009710FA"/>
    <w:rsid w:val="00971B1C"/>
    <w:rsid w:val="009864A9"/>
    <w:rsid w:val="0099611F"/>
    <w:rsid w:val="009A153B"/>
    <w:rsid w:val="009A1B52"/>
    <w:rsid w:val="009A69D4"/>
    <w:rsid w:val="009D7085"/>
    <w:rsid w:val="009E3552"/>
    <w:rsid w:val="009E642D"/>
    <w:rsid w:val="009F0498"/>
    <w:rsid w:val="009F262C"/>
    <w:rsid w:val="009F4273"/>
    <w:rsid w:val="00A03850"/>
    <w:rsid w:val="00A22037"/>
    <w:rsid w:val="00A32762"/>
    <w:rsid w:val="00A50961"/>
    <w:rsid w:val="00A573B8"/>
    <w:rsid w:val="00A6069D"/>
    <w:rsid w:val="00A70602"/>
    <w:rsid w:val="00A86C6E"/>
    <w:rsid w:val="00AA37BB"/>
    <w:rsid w:val="00AB5C1A"/>
    <w:rsid w:val="00AF2BD7"/>
    <w:rsid w:val="00AF56BA"/>
    <w:rsid w:val="00B025FB"/>
    <w:rsid w:val="00B15893"/>
    <w:rsid w:val="00B16202"/>
    <w:rsid w:val="00B30270"/>
    <w:rsid w:val="00B3221A"/>
    <w:rsid w:val="00B34854"/>
    <w:rsid w:val="00B36260"/>
    <w:rsid w:val="00B70648"/>
    <w:rsid w:val="00B7597E"/>
    <w:rsid w:val="00B77708"/>
    <w:rsid w:val="00B85E50"/>
    <w:rsid w:val="00B8740A"/>
    <w:rsid w:val="00B90A15"/>
    <w:rsid w:val="00B93160"/>
    <w:rsid w:val="00B9570E"/>
    <w:rsid w:val="00BA7F0E"/>
    <w:rsid w:val="00BB22F1"/>
    <w:rsid w:val="00BD4D20"/>
    <w:rsid w:val="00BD66D7"/>
    <w:rsid w:val="00C018E8"/>
    <w:rsid w:val="00C1215E"/>
    <w:rsid w:val="00C1295D"/>
    <w:rsid w:val="00C16A77"/>
    <w:rsid w:val="00C202A6"/>
    <w:rsid w:val="00C328FA"/>
    <w:rsid w:val="00C42732"/>
    <w:rsid w:val="00C651D3"/>
    <w:rsid w:val="00C83A90"/>
    <w:rsid w:val="00C864E4"/>
    <w:rsid w:val="00C873AC"/>
    <w:rsid w:val="00CA0141"/>
    <w:rsid w:val="00CA401A"/>
    <w:rsid w:val="00CA4E85"/>
    <w:rsid w:val="00CA7D85"/>
    <w:rsid w:val="00CB0807"/>
    <w:rsid w:val="00CC0730"/>
    <w:rsid w:val="00CC0D96"/>
    <w:rsid w:val="00CC4AC4"/>
    <w:rsid w:val="00CC71E0"/>
    <w:rsid w:val="00D0542E"/>
    <w:rsid w:val="00D1026F"/>
    <w:rsid w:val="00D120AF"/>
    <w:rsid w:val="00D2519B"/>
    <w:rsid w:val="00D3488B"/>
    <w:rsid w:val="00D35285"/>
    <w:rsid w:val="00D5093B"/>
    <w:rsid w:val="00D537F3"/>
    <w:rsid w:val="00D53BAA"/>
    <w:rsid w:val="00D5493D"/>
    <w:rsid w:val="00D6076E"/>
    <w:rsid w:val="00D773DB"/>
    <w:rsid w:val="00D8566A"/>
    <w:rsid w:val="00D87679"/>
    <w:rsid w:val="00DB27B2"/>
    <w:rsid w:val="00DB3346"/>
    <w:rsid w:val="00DB3374"/>
    <w:rsid w:val="00DC2B53"/>
    <w:rsid w:val="00DD5B1C"/>
    <w:rsid w:val="00DE3209"/>
    <w:rsid w:val="00DE36A6"/>
    <w:rsid w:val="00DE50A1"/>
    <w:rsid w:val="00DF0548"/>
    <w:rsid w:val="00DF13C1"/>
    <w:rsid w:val="00DF42B7"/>
    <w:rsid w:val="00E008C0"/>
    <w:rsid w:val="00E01276"/>
    <w:rsid w:val="00E02EA9"/>
    <w:rsid w:val="00E036DE"/>
    <w:rsid w:val="00E063C5"/>
    <w:rsid w:val="00E17852"/>
    <w:rsid w:val="00E27993"/>
    <w:rsid w:val="00E375B5"/>
    <w:rsid w:val="00E57284"/>
    <w:rsid w:val="00E6539F"/>
    <w:rsid w:val="00E747EC"/>
    <w:rsid w:val="00E774E4"/>
    <w:rsid w:val="00E80E98"/>
    <w:rsid w:val="00E84777"/>
    <w:rsid w:val="00E92627"/>
    <w:rsid w:val="00EB1DBE"/>
    <w:rsid w:val="00EC54F5"/>
    <w:rsid w:val="00ED63E4"/>
    <w:rsid w:val="00F011DA"/>
    <w:rsid w:val="00F11D11"/>
    <w:rsid w:val="00F12975"/>
    <w:rsid w:val="00F46674"/>
    <w:rsid w:val="00F47575"/>
    <w:rsid w:val="00F50D0F"/>
    <w:rsid w:val="00F61D5F"/>
    <w:rsid w:val="00F626DE"/>
    <w:rsid w:val="00F72EEB"/>
    <w:rsid w:val="00F733A7"/>
    <w:rsid w:val="00F91FDA"/>
    <w:rsid w:val="00FB0A84"/>
    <w:rsid w:val="00FC1080"/>
    <w:rsid w:val="00FC29E0"/>
    <w:rsid w:val="00FC2B71"/>
    <w:rsid w:val="00FD12E8"/>
    <w:rsid w:val="00FD6924"/>
    <w:rsid w:val="00FF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9E0"/>
  </w:style>
  <w:style w:type="paragraph" w:styleId="Footer">
    <w:name w:val="footer"/>
    <w:basedOn w:val="Normal"/>
    <w:link w:val="FooterChar"/>
    <w:uiPriority w:val="99"/>
    <w:unhideWhenUsed/>
    <w:rsid w:val="00FC2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9E0"/>
  </w:style>
  <w:style w:type="character" w:styleId="Hyperlink">
    <w:name w:val="Hyperlink"/>
    <w:basedOn w:val="DefaultParagraphFont"/>
    <w:uiPriority w:val="99"/>
    <w:unhideWhenUsed/>
    <w:rsid w:val="00FC29E0"/>
    <w:rPr>
      <w:color w:val="0000FF" w:themeColor="hyperlink"/>
      <w:u w:val="single"/>
    </w:rPr>
  </w:style>
  <w:style w:type="paragraph" w:customStyle="1" w:styleId="Default">
    <w:name w:val="Default"/>
    <w:rsid w:val="00FC29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9E0"/>
  </w:style>
  <w:style w:type="paragraph" w:styleId="Footer">
    <w:name w:val="footer"/>
    <w:basedOn w:val="Normal"/>
    <w:link w:val="FooterChar"/>
    <w:uiPriority w:val="99"/>
    <w:unhideWhenUsed/>
    <w:rsid w:val="00FC29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9E0"/>
  </w:style>
  <w:style w:type="character" w:styleId="Hyperlink">
    <w:name w:val="Hyperlink"/>
    <w:basedOn w:val="DefaultParagraphFont"/>
    <w:uiPriority w:val="99"/>
    <w:unhideWhenUsed/>
    <w:rsid w:val="00FC29E0"/>
    <w:rPr>
      <w:color w:val="0000FF" w:themeColor="hyperlink"/>
      <w:u w:val="single"/>
    </w:rPr>
  </w:style>
  <w:style w:type="paragraph" w:customStyle="1" w:styleId="Default">
    <w:name w:val="Default"/>
    <w:rsid w:val="00FC29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calls.govt.n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CD5E7608.dotm</Template>
  <TotalTime>0</TotalTime>
  <Pages>1</Pages>
  <Words>7</Words>
  <Characters>31</Characters>
  <Application>Microsoft Office Word</Application>
  <DocSecurity>0</DocSecurity>
  <Lines>11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Safety Recall template</vt:lpstr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Safety Recall template</dc:title>
  <dc:creator/>
  <cp:keywords>Template</cp:keywords>
  <dc:description>MAKO ID: 51210304</dc:description>
  <cp:lastModifiedBy/>
  <cp:revision>1</cp:revision>
  <dcterms:created xsi:type="dcterms:W3CDTF">2018-06-04T01:25:00Z</dcterms:created>
  <dcterms:modified xsi:type="dcterms:W3CDTF">2018-06-04T22:18:00Z</dcterms:modified>
</cp:coreProperties>
</file>